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D45BF" w14:textId="77777777" w:rsidR="00667A3E" w:rsidRDefault="00667A3E"/>
    <w:p w14:paraId="50797445" w14:textId="77777777" w:rsidR="00C410C2" w:rsidRDefault="00C410C2"/>
    <w:p w14:paraId="5F8ED8B6" w14:textId="5AD168A8" w:rsidR="00F30962" w:rsidRDefault="00F30962" w:rsidP="00F30962">
      <w:pPr>
        <w:jc w:val="center"/>
        <w:rPr>
          <w:b/>
          <w:bCs/>
          <w:sz w:val="40"/>
          <w:szCs w:val="40"/>
        </w:rPr>
      </w:pPr>
      <w:r w:rsidRPr="00F30962">
        <w:rPr>
          <w:b/>
          <w:bCs/>
          <w:sz w:val="40"/>
          <w:szCs w:val="40"/>
        </w:rPr>
        <w:t>Prescription Request</w:t>
      </w:r>
    </w:p>
    <w:p w14:paraId="2EA8CCA0" w14:textId="77777777" w:rsidR="00383130" w:rsidRDefault="00383130" w:rsidP="00F30962">
      <w:pPr>
        <w:jc w:val="center"/>
        <w:rPr>
          <w:b/>
          <w:bCs/>
          <w:sz w:val="40"/>
          <w:szCs w:val="40"/>
        </w:rPr>
      </w:pPr>
    </w:p>
    <w:p w14:paraId="78586A56" w14:textId="1655D559" w:rsidR="00F30962" w:rsidRDefault="00F30962" w:rsidP="00F30962">
      <w:pPr>
        <w:jc w:val="both"/>
      </w:pPr>
      <w:r w:rsidRPr="00F30962">
        <w:t>Please complete and return this prescription renewal form by post or by dropping it into us.</w:t>
      </w:r>
    </w:p>
    <w:p w14:paraId="528CD740" w14:textId="4017FEE1" w:rsidR="00F30962" w:rsidRDefault="00F30962" w:rsidP="00F30962">
      <w:pPr>
        <w:jc w:val="both"/>
      </w:pPr>
      <w:r>
        <w:t>Date:</w:t>
      </w:r>
      <w:r w:rsidR="00262A12">
        <w:t xml:space="preserve"> </w:t>
      </w:r>
      <w:r>
        <w:t>_____________________________________</w:t>
      </w:r>
      <w:r w:rsidR="0030115A">
        <w:t xml:space="preserve">   </w:t>
      </w:r>
      <w:r w:rsidR="0030115A">
        <w:tab/>
        <w:t>Phone</w:t>
      </w:r>
      <w:r w:rsidR="00A52D8C">
        <w:t xml:space="preserve"> No: </w:t>
      </w:r>
      <w:r w:rsidR="0030115A">
        <w:t>__________________________</w:t>
      </w:r>
    </w:p>
    <w:p w14:paraId="063C2BC0" w14:textId="6AA963E7" w:rsidR="00F30962" w:rsidRDefault="00F30962" w:rsidP="00F30962">
      <w:pPr>
        <w:jc w:val="both"/>
      </w:pPr>
      <w:r>
        <w:t>Name: ____________________________________</w:t>
      </w:r>
      <w:r w:rsidR="0030115A">
        <w:t xml:space="preserve">         Date of </w:t>
      </w:r>
      <w:r w:rsidR="00A52D8C">
        <w:t>B</w:t>
      </w:r>
      <w:r w:rsidR="0030115A">
        <w:t>irth: ______________________</w:t>
      </w:r>
    </w:p>
    <w:p w14:paraId="18372CCB" w14:textId="61CFA052" w:rsidR="0030115A" w:rsidRDefault="0030115A" w:rsidP="00F30962">
      <w:pPr>
        <w:jc w:val="both"/>
      </w:pPr>
      <w:r>
        <w:t>Address 1:  __________________________</w:t>
      </w:r>
      <w:r w:rsidR="00383130">
        <w:t>____________________________________________</w:t>
      </w:r>
    </w:p>
    <w:p w14:paraId="1FBF24BB" w14:textId="164F681F" w:rsidR="0030115A" w:rsidRDefault="0030115A" w:rsidP="00F30962">
      <w:pPr>
        <w:jc w:val="both"/>
      </w:pPr>
      <w:r>
        <w:t>Address 2: _______________________________________________________________________</w:t>
      </w:r>
    </w:p>
    <w:p w14:paraId="7F5A350A" w14:textId="25064736" w:rsidR="0030115A" w:rsidRDefault="0030115A" w:rsidP="00F30962">
      <w:pPr>
        <w:jc w:val="both"/>
      </w:pPr>
      <w:r>
        <w:t>Medical Card No: ______________________</w:t>
      </w:r>
    </w:p>
    <w:p w14:paraId="1975FD10" w14:textId="16F50A61" w:rsidR="0030115A" w:rsidRDefault="0030115A" w:rsidP="00F30962">
      <w:pPr>
        <w:jc w:val="both"/>
      </w:pPr>
      <w:r>
        <w:t>Name of Your Preferred Pharmac</w:t>
      </w:r>
      <w:r w:rsidR="00A52D8C">
        <w:t>y:</w:t>
      </w:r>
      <w:r w:rsidR="00262A12">
        <w:t xml:space="preserve"> </w:t>
      </w:r>
      <w:r w:rsidR="00A52D8C">
        <w:t>____________________________________________________</w:t>
      </w:r>
    </w:p>
    <w:p w14:paraId="3B175844" w14:textId="1605BF78" w:rsidR="0030115A" w:rsidRDefault="0030115A" w:rsidP="00A52D8C">
      <w:pPr>
        <w:jc w:val="center"/>
        <w:rPr>
          <w:b/>
          <w:bCs/>
        </w:rPr>
      </w:pPr>
      <w:r w:rsidRPr="00A52D8C">
        <w:rPr>
          <w:b/>
          <w:bCs/>
        </w:rPr>
        <w:t>Please allow 10 working days for the prescription to be processed.</w:t>
      </w:r>
    </w:p>
    <w:p w14:paraId="758F2CF7" w14:textId="77777777" w:rsidR="00383130" w:rsidRPr="00A52D8C" w:rsidRDefault="00383130" w:rsidP="00A52D8C">
      <w:pPr>
        <w:jc w:val="center"/>
        <w:rPr>
          <w:b/>
          <w:bCs/>
        </w:rPr>
      </w:pPr>
    </w:p>
    <w:tbl>
      <w:tblPr>
        <w:tblStyle w:val="TableGrid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744"/>
        <w:gridCol w:w="8080"/>
      </w:tblGrid>
      <w:tr w:rsidR="00383130" w14:paraId="48DC2091" w14:textId="77777777" w:rsidTr="00383130">
        <w:tc>
          <w:tcPr>
            <w:tcW w:w="704" w:type="dxa"/>
          </w:tcPr>
          <w:p w14:paraId="5D7772CB" w14:textId="77777777" w:rsidR="00383130" w:rsidRDefault="00383130" w:rsidP="00383130">
            <w:pPr>
              <w:jc w:val="both"/>
            </w:pPr>
          </w:p>
          <w:p w14:paraId="4A7BCD1B" w14:textId="77777777" w:rsidR="00383130" w:rsidRDefault="00383130" w:rsidP="00383130">
            <w:pPr>
              <w:jc w:val="both"/>
            </w:pPr>
          </w:p>
        </w:tc>
        <w:tc>
          <w:tcPr>
            <w:tcW w:w="8080" w:type="dxa"/>
          </w:tcPr>
          <w:p w14:paraId="0A786C37" w14:textId="77777777" w:rsidR="00383130" w:rsidRPr="00262A12" w:rsidRDefault="00383130" w:rsidP="00383130">
            <w:pPr>
              <w:jc w:val="center"/>
              <w:rPr>
                <w:b/>
                <w:bCs/>
              </w:rPr>
            </w:pPr>
            <w:r w:rsidRPr="00262A12">
              <w:rPr>
                <w:b/>
                <w:bCs/>
              </w:rPr>
              <w:t>Medication &amp; Dose</w:t>
            </w:r>
          </w:p>
        </w:tc>
      </w:tr>
      <w:tr w:rsidR="00383130" w14:paraId="1F6ECAC1" w14:textId="77777777" w:rsidTr="00383130">
        <w:tc>
          <w:tcPr>
            <w:tcW w:w="704" w:type="dxa"/>
          </w:tcPr>
          <w:p w14:paraId="3FDA496C" w14:textId="77777777" w:rsidR="00383130" w:rsidRDefault="00383130" w:rsidP="00383130">
            <w:pPr>
              <w:jc w:val="both"/>
            </w:pPr>
            <w:r>
              <w:t>1.</w:t>
            </w:r>
          </w:p>
          <w:p w14:paraId="343F798B" w14:textId="77777777" w:rsidR="00383130" w:rsidRDefault="00383130" w:rsidP="00383130">
            <w:pPr>
              <w:jc w:val="both"/>
            </w:pPr>
          </w:p>
        </w:tc>
        <w:tc>
          <w:tcPr>
            <w:tcW w:w="8080" w:type="dxa"/>
          </w:tcPr>
          <w:p w14:paraId="0226A403" w14:textId="77777777" w:rsidR="00383130" w:rsidRDefault="00383130" w:rsidP="00383130">
            <w:pPr>
              <w:jc w:val="both"/>
            </w:pPr>
          </w:p>
        </w:tc>
      </w:tr>
      <w:tr w:rsidR="00383130" w14:paraId="5F91AA36" w14:textId="77777777" w:rsidTr="00383130">
        <w:tc>
          <w:tcPr>
            <w:tcW w:w="704" w:type="dxa"/>
          </w:tcPr>
          <w:p w14:paraId="7865026A" w14:textId="77777777" w:rsidR="00383130" w:rsidRDefault="00383130" w:rsidP="00383130">
            <w:pPr>
              <w:jc w:val="both"/>
            </w:pPr>
            <w:r>
              <w:t>2.</w:t>
            </w:r>
          </w:p>
          <w:p w14:paraId="561A851B" w14:textId="77777777" w:rsidR="00383130" w:rsidRDefault="00383130" w:rsidP="00383130">
            <w:pPr>
              <w:jc w:val="both"/>
            </w:pPr>
          </w:p>
        </w:tc>
        <w:tc>
          <w:tcPr>
            <w:tcW w:w="8080" w:type="dxa"/>
          </w:tcPr>
          <w:p w14:paraId="52714C87" w14:textId="77777777" w:rsidR="00383130" w:rsidRDefault="00383130" w:rsidP="00383130">
            <w:pPr>
              <w:jc w:val="both"/>
            </w:pPr>
          </w:p>
        </w:tc>
      </w:tr>
      <w:tr w:rsidR="00383130" w14:paraId="33C5C571" w14:textId="77777777" w:rsidTr="00383130">
        <w:tc>
          <w:tcPr>
            <w:tcW w:w="704" w:type="dxa"/>
          </w:tcPr>
          <w:p w14:paraId="723BCB48" w14:textId="77777777" w:rsidR="00383130" w:rsidRDefault="00383130" w:rsidP="00383130">
            <w:pPr>
              <w:jc w:val="both"/>
            </w:pPr>
            <w:r>
              <w:t>3.</w:t>
            </w:r>
          </w:p>
          <w:p w14:paraId="7AF2780C" w14:textId="77777777" w:rsidR="00383130" w:rsidRDefault="00383130" w:rsidP="00383130">
            <w:pPr>
              <w:jc w:val="both"/>
            </w:pPr>
          </w:p>
        </w:tc>
        <w:tc>
          <w:tcPr>
            <w:tcW w:w="8080" w:type="dxa"/>
          </w:tcPr>
          <w:p w14:paraId="42F45DF8" w14:textId="77777777" w:rsidR="00383130" w:rsidRDefault="00383130" w:rsidP="00383130">
            <w:pPr>
              <w:jc w:val="both"/>
            </w:pPr>
          </w:p>
        </w:tc>
      </w:tr>
      <w:tr w:rsidR="00383130" w14:paraId="60D0A5EC" w14:textId="77777777" w:rsidTr="00383130">
        <w:tc>
          <w:tcPr>
            <w:tcW w:w="704" w:type="dxa"/>
          </w:tcPr>
          <w:p w14:paraId="45344B6E" w14:textId="77777777" w:rsidR="00383130" w:rsidRDefault="00383130" w:rsidP="00383130">
            <w:pPr>
              <w:jc w:val="both"/>
            </w:pPr>
            <w:r>
              <w:t>4.</w:t>
            </w:r>
          </w:p>
          <w:p w14:paraId="023E8A77" w14:textId="77777777" w:rsidR="00383130" w:rsidRDefault="00383130" w:rsidP="00383130">
            <w:pPr>
              <w:jc w:val="both"/>
            </w:pPr>
          </w:p>
        </w:tc>
        <w:tc>
          <w:tcPr>
            <w:tcW w:w="8080" w:type="dxa"/>
          </w:tcPr>
          <w:p w14:paraId="34529FFE" w14:textId="77777777" w:rsidR="00383130" w:rsidRDefault="00383130" w:rsidP="00383130">
            <w:pPr>
              <w:jc w:val="both"/>
            </w:pPr>
          </w:p>
        </w:tc>
      </w:tr>
      <w:tr w:rsidR="00383130" w14:paraId="02ABB934" w14:textId="77777777" w:rsidTr="00383130">
        <w:tc>
          <w:tcPr>
            <w:tcW w:w="704" w:type="dxa"/>
          </w:tcPr>
          <w:p w14:paraId="3F7A26A0" w14:textId="77777777" w:rsidR="00383130" w:rsidRDefault="00383130" w:rsidP="00383130">
            <w:pPr>
              <w:jc w:val="both"/>
            </w:pPr>
            <w:r>
              <w:t>5.</w:t>
            </w:r>
          </w:p>
          <w:p w14:paraId="4C28A470" w14:textId="77777777" w:rsidR="00383130" w:rsidRDefault="00383130" w:rsidP="00383130">
            <w:pPr>
              <w:jc w:val="both"/>
            </w:pPr>
          </w:p>
        </w:tc>
        <w:tc>
          <w:tcPr>
            <w:tcW w:w="8080" w:type="dxa"/>
          </w:tcPr>
          <w:p w14:paraId="4E392E22" w14:textId="77777777" w:rsidR="00383130" w:rsidRDefault="00383130" w:rsidP="00383130">
            <w:pPr>
              <w:jc w:val="both"/>
            </w:pPr>
          </w:p>
        </w:tc>
      </w:tr>
      <w:tr w:rsidR="00383130" w14:paraId="79D5C6C2" w14:textId="77777777" w:rsidTr="00383130">
        <w:tc>
          <w:tcPr>
            <w:tcW w:w="704" w:type="dxa"/>
          </w:tcPr>
          <w:p w14:paraId="10ECB41E" w14:textId="77777777" w:rsidR="00383130" w:rsidRDefault="00383130" w:rsidP="00383130">
            <w:pPr>
              <w:jc w:val="both"/>
            </w:pPr>
            <w:r>
              <w:t>6.</w:t>
            </w:r>
          </w:p>
          <w:p w14:paraId="63C6AD87" w14:textId="77777777" w:rsidR="00383130" w:rsidRDefault="00383130" w:rsidP="00383130">
            <w:pPr>
              <w:jc w:val="both"/>
            </w:pPr>
          </w:p>
        </w:tc>
        <w:tc>
          <w:tcPr>
            <w:tcW w:w="8080" w:type="dxa"/>
          </w:tcPr>
          <w:p w14:paraId="57FC0196" w14:textId="77777777" w:rsidR="00383130" w:rsidRDefault="00383130" w:rsidP="00383130">
            <w:pPr>
              <w:jc w:val="both"/>
            </w:pPr>
          </w:p>
        </w:tc>
      </w:tr>
      <w:tr w:rsidR="00383130" w14:paraId="46F3E3C6" w14:textId="77777777" w:rsidTr="00383130">
        <w:tc>
          <w:tcPr>
            <w:tcW w:w="704" w:type="dxa"/>
          </w:tcPr>
          <w:p w14:paraId="1936F691" w14:textId="77777777" w:rsidR="00383130" w:rsidRDefault="00383130" w:rsidP="00383130">
            <w:pPr>
              <w:jc w:val="both"/>
            </w:pPr>
            <w:r>
              <w:t>7.</w:t>
            </w:r>
          </w:p>
          <w:p w14:paraId="6C9DD657" w14:textId="77777777" w:rsidR="00383130" w:rsidRDefault="00383130" w:rsidP="00383130">
            <w:pPr>
              <w:jc w:val="both"/>
            </w:pPr>
          </w:p>
        </w:tc>
        <w:tc>
          <w:tcPr>
            <w:tcW w:w="8080" w:type="dxa"/>
          </w:tcPr>
          <w:p w14:paraId="7E34B43F" w14:textId="77777777" w:rsidR="00383130" w:rsidRDefault="00383130" w:rsidP="00383130">
            <w:pPr>
              <w:jc w:val="both"/>
            </w:pPr>
          </w:p>
        </w:tc>
      </w:tr>
      <w:tr w:rsidR="00383130" w14:paraId="14F2BC14" w14:textId="77777777" w:rsidTr="00383130">
        <w:tc>
          <w:tcPr>
            <w:tcW w:w="704" w:type="dxa"/>
          </w:tcPr>
          <w:p w14:paraId="15760BC2" w14:textId="77777777" w:rsidR="00383130" w:rsidRDefault="00383130" w:rsidP="00383130">
            <w:pPr>
              <w:jc w:val="both"/>
            </w:pPr>
            <w:r>
              <w:t>8.</w:t>
            </w:r>
          </w:p>
          <w:p w14:paraId="6CADC95F" w14:textId="77777777" w:rsidR="00383130" w:rsidRDefault="00383130" w:rsidP="00383130">
            <w:pPr>
              <w:jc w:val="both"/>
            </w:pPr>
          </w:p>
        </w:tc>
        <w:tc>
          <w:tcPr>
            <w:tcW w:w="8080" w:type="dxa"/>
          </w:tcPr>
          <w:p w14:paraId="62132EAE" w14:textId="77777777" w:rsidR="00383130" w:rsidRDefault="00383130" w:rsidP="00383130">
            <w:pPr>
              <w:jc w:val="both"/>
            </w:pPr>
          </w:p>
        </w:tc>
      </w:tr>
      <w:tr w:rsidR="00383130" w14:paraId="1FFEA48F" w14:textId="77777777" w:rsidTr="00383130">
        <w:tc>
          <w:tcPr>
            <w:tcW w:w="704" w:type="dxa"/>
          </w:tcPr>
          <w:p w14:paraId="3F261033" w14:textId="77777777" w:rsidR="00383130" w:rsidRDefault="00383130" w:rsidP="00383130">
            <w:pPr>
              <w:jc w:val="both"/>
            </w:pPr>
            <w:r>
              <w:t>9.</w:t>
            </w:r>
          </w:p>
          <w:p w14:paraId="32485290" w14:textId="77777777" w:rsidR="00383130" w:rsidRDefault="00383130" w:rsidP="00383130">
            <w:pPr>
              <w:jc w:val="both"/>
            </w:pPr>
          </w:p>
        </w:tc>
        <w:tc>
          <w:tcPr>
            <w:tcW w:w="8080" w:type="dxa"/>
          </w:tcPr>
          <w:p w14:paraId="1B943695" w14:textId="77777777" w:rsidR="00383130" w:rsidRDefault="00383130" w:rsidP="00383130">
            <w:pPr>
              <w:jc w:val="both"/>
            </w:pPr>
          </w:p>
        </w:tc>
      </w:tr>
      <w:tr w:rsidR="00383130" w14:paraId="5FEF1813" w14:textId="77777777" w:rsidTr="00383130">
        <w:tc>
          <w:tcPr>
            <w:tcW w:w="704" w:type="dxa"/>
          </w:tcPr>
          <w:p w14:paraId="06FBBECB" w14:textId="77777777" w:rsidR="00383130" w:rsidRDefault="00383130" w:rsidP="00383130">
            <w:pPr>
              <w:jc w:val="both"/>
            </w:pPr>
            <w:r>
              <w:t>10.</w:t>
            </w:r>
          </w:p>
          <w:p w14:paraId="02D3381C" w14:textId="77777777" w:rsidR="00383130" w:rsidRDefault="00383130" w:rsidP="00383130">
            <w:pPr>
              <w:jc w:val="both"/>
            </w:pP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14:paraId="7C1C2CC9" w14:textId="77777777" w:rsidR="00383130" w:rsidRDefault="00383130" w:rsidP="00383130">
            <w:pPr>
              <w:jc w:val="both"/>
            </w:pPr>
          </w:p>
        </w:tc>
      </w:tr>
      <w:tr w:rsidR="00383130" w14:paraId="08BB5703" w14:textId="77777777" w:rsidTr="00383130">
        <w:tc>
          <w:tcPr>
            <w:tcW w:w="704" w:type="dxa"/>
            <w:tcBorders>
              <w:right w:val="nil"/>
            </w:tcBorders>
          </w:tcPr>
          <w:p w14:paraId="727B87D0" w14:textId="1B7D17F2" w:rsidR="00383130" w:rsidRDefault="00383130" w:rsidP="00383130">
            <w:pPr>
              <w:jc w:val="both"/>
            </w:pPr>
            <w:r>
              <w:t>Notes</w:t>
            </w:r>
          </w:p>
        </w:tc>
        <w:tc>
          <w:tcPr>
            <w:tcW w:w="8080" w:type="dxa"/>
            <w:tcBorders>
              <w:left w:val="nil"/>
              <w:right w:val="single" w:sz="4" w:space="0" w:color="auto"/>
            </w:tcBorders>
          </w:tcPr>
          <w:p w14:paraId="08161A85" w14:textId="77777777" w:rsidR="00383130" w:rsidRDefault="00383130" w:rsidP="00383130">
            <w:pPr>
              <w:jc w:val="both"/>
            </w:pPr>
          </w:p>
          <w:p w14:paraId="53041FC8" w14:textId="77777777" w:rsidR="00383130" w:rsidRDefault="00383130" w:rsidP="00383130">
            <w:pPr>
              <w:jc w:val="both"/>
            </w:pPr>
          </w:p>
          <w:p w14:paraId="60440FB9" w14:textId="10BCFFC9" w:rsidR="00383130" w:rsidRDefault="00383130" w:rsidP="00383130">
            <w:pPr>
              <w:tabs>
                <w:tab w:val="left" w:pos="2295"/>
              </w:tabs>
              <w:jc w:val="both"/>
            </w:pPr>
            <w:r>
              <w:tab/>
            </w:r>
          </w:p>
          <w:p w14:paraId="2E1C24C5" w14:textId="77777777" w:rsidR="00383130" w:rsidRDefault="00383130" w:rsidP="00383130">
            <w:pPr>
              <w:jc w:val="both"/>
            </w:pPr>
          </w:p>
        </w:tc>
      </w:tr>
    </w:tbl>
    <w:p w14:paraId="7126E0E5" w14:textId="6B32B569" w:rsidR="0030115A" w:rsidRDefault="0030115A" w:rsidP="00F30962">
      <w:pPr>
        <w:jc w:val="both"/>
      </w:pPr>
    </w:p>
    <w:sectPr w:rsidR="0030115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E4CA2" w14:textId="77777777" w:rsidR="00A53E01" w:rsidRDefault="00A53E01" w:rsidP="00C410C2">
      <w:pPr>
        <w:spacing w:after="0" w:line="240" w:lineRule="auto"/>
      </w:pPr>
      <w:r>
        <w:separator/>
      </w:r>
    </w:p>
  </w:endnote>
  <w:endnote w:type="continuationSeparator" w:id="0">
    <w:p w14:paraId="5115E026" w14:textId="77777777" w:rsidR="00A53E01" w:rsidRDefault="00A53E01" w:rsidP="00C41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92851" w14:textId="77777777" w:rsidR="00C410C2" w:rsidRDefault="00C410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4BA06" w14:textId="77777777" w:rsidR="00C410C2" w:rsidRDefault="00C410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D1F07" w14:textId="77777777" w:rsidR="00C410C2" w:rsidRDefault="00C410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93802" w14:textId="77777777" w:rsidR="00A53E01" w:rsidRDefault="00A53E01" w:rsidP="00C410C2">
      <w:pPr>
        <w:spacing w:after="0" w:line="240" w:lineRule="auto"/>
      </w:pPr>
      <w:r>
        <w:separator/>
      </w:r>
    </w:p>
  </w:footnote>
  <w:footnote w:type="continuationSeparator" w:id="0">
    <w:p w14:paraId="14053239" w14:textId="77777777" w:rsidR="00A53E01" w:rsidRDefault="00A53E01" w:rsidP="00C41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39D28" w14:textId="77777777" w:rsidR="00C410C2" w:rsidRDefault="00A53E01">
    <w:pPr>
      <w:pStyle w:val="Header"/>
    </w:pPr>
    <w:r>
      <w:rPr>
        <w:noProof/>
      </w:rPr>
      <w:pict w14:anchorId="039964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82172" o:spid="_x0000_s2050" type="#_x0000_t75" style="position:absolute;margin-left:0;margin-top:0;width:607.35pt;height:858.85pt;z-index:-251657216;mso-position-horizontal:center;mso-position-horizontal-relative:margin;mso-position-vertical:center;mso-position-vertical-relative:margin" o:allowincell="f">
          <v:imagedata r:id="rId1" o:title="Bracken Family Practice A4 Letterhead _ (004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9985" w14:textId="77777777" w:rsidR="00C410C2" w:rsidRDefault="00A53E01">
    <w:pPr>
      <w:pStyle w:val="Header"/>
    </w:pPr>
    <w:r>
      <w:rPr>
        <w:noProof/>
      </w:rPr>
      <w:pict w14:anchorId="2EBFAD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82173" o:spid="_x0000_s2051" type="#_x0000_t75" style="position:absolute;margin-left:0;margin-top:0;width:607.35pt;height:858.85pt;z-index:-251656192;mso-position-horizontal:center;mso-position-horizontal-relative:margin;mso-position-vertical:center;mso-position-vertical-relative:margin" o:allowincell="f">
          <v:imagedata r:id="rId1" o:title="Bracken Family Practice A4 Letterhead _ (004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81D6A" w14:textId="77777777" w:rsidR="00C410C2" w:rsidRDefault="00A53E01">
    <w:pPr>
      <w:pStyle w:val="Header"/>
    </w:pPr>
    <w:r>
      <w:rPr>
        <w:noProof/>
      </w:rPr>
      <w:pict w14:anchorId="0A7F7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82171" o:spid="_x0000_s2049" type="#_x0000_t75" style="position:absolute;margin-left:0;margin-top:0;width:607.35pt;height:858.85pt;z-index:-251658240;mso-position-horizontal:center;mso-position-horizontal-relative:margin;mso-position-vertical:center;mso-position-vertical-relative:margin" o:allowincell="f">
          <v:imagedata r:id="rId1" o:title="Bracken Family Practice A4 Letterhead _ (004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962"/>
    <w:rsid w:val="000E48B8"/>
    <w:rsid w:val="00262A12"/>
    <w:rsid w:val="0030115A"/>
    <w:rsid w:val="00383130"/>
    <w:rsid w:val="00667A3E"/>
    <w:rsid w:val="00A52D8C"/>
    <w:rsid w:val="00A53E01"/>
    <w:rsid w:val="00C410C2"/>
    <w:rsid w:val="00C8634E"/>
    <w:rsid w:val="00F3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C790D6"/>
  <w15:chartTrackingRefBased/>
  <w15:docId w15:val="{98E92FBF-9698-44CC-AE03-0AA16277A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0C2"/>
  </w:style>
  <w:style w:type="paragraph" w:styleId="Footer">
    <w:name w:val="footer"/>
    <w:basedOn w:val="Normal"/>
    <w:link w:val="FooterChar"/>
    <w:uiPriority w:val="99"/>
    <w:unhideWhenUsed/>
    <w:rsid w:val="00C410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0C2"/>
  </w:style>
  <w:style w:type="table" w:styleId="TableGrid">
    <w:name w:val="Table Grid"/>
    <w:basedOn w:val="TableNormal"/>
    <w:uiPriority w:val="39"/>
    <w:rsid w:val="00A5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cbrien\Documents\Custom%20Office%20Templates\Headed%20Paper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Headed Paper </Template>
  <TotalTime>1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McBrien</dc:creator>
  <cp:keywords/>
  <dc:description/>
  <cp:lastModifiedBy>Ian Jackson</cp:lastModifiedBy>
  <cp:revision>2</cp:revision>
  <cp:lastPrinted>2021-09-21T13:42:00Z</cp:lastPrinted>
  <dcterms:created xsi:type="dcterms:W3CDTF">2021-09-21T19:58:00Z</dcterms:created>
  <dcterms:modified xsi:type="dcterms:W3CDTF">2021-09-21T19:58:00Z</dcterms:modified>
</cp:coreProperties>
</file>